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66B02" w14:textId="1624EE24" w:rsidR="00045304" w:rsidRDefault="00045304" w:rsidP="00BC192D">
      <w:pPr>
        <w:spacing w:after="0"/>
        <w:ind w:left="851" w:right="282" w:firstLine="0"/>
        <w:rPr>
          <w:rFonts w:ascii="Calibri" w:eastAsiaTheme="minorHAnsi" w:hAnsi="Calibri" w:cs="Calibri"/>
          <w:sz w:val="22"/>
          <w:szCs w:val="22"/>
        </w:rPr>
      </w:pPr>
    </w:p>
    <w:p w14:paraId="77CED882" w14:textId="2B40ABCA" w:rsidR="00BA022F" w:rsidRDefault="00BA022F" w:rsidP="00BC192D">
      <w:pPr>
        <w:spacing w:after="0"/>
        <w:ind w:left="851" w:right="282" w:firstLine="0"/>
        <w:rPr>
          <w:rFonts w:ascii="Calibri" w:eastAsiaTheme="minorHAnsi" w:hAnsi="Calibri" w:cs="Calibri"/>
          <w:sz w:val="22"/>
          <w:szCs w:val="22"/>
        </w:rPr>
      </w:pPr>
    </w:p>
    <w:p w14:paraId="115D6896" w14:textId="166D6022" w:rsidR="00BA022F" w:rsidRDefault="00BA022F" w:rsidP="00BC192D">
      <w:pPr>
        <w:spacing w:after="0"/>
        <w:ind w:left="851" w:right="282" w:firstLine="0"/>
        <w:rPr>
          <w:rFonts w:ascii="Calibri" w:eastAsiaTheme="minorHAnsi" w:hAnsi="Calibri" w:cs="Calibri"/>
          <w:sz w:val="22"/>
          <w:szCs w:val="22"/>
        </w:rPr>
      </w:pPr>
    </w:p>
    <w:p w14:paraId="5EDD273D" w14:textId="65374372" w:rsidR="00BA022F" w:rsidRDefault="00BA022F" w:rsidP="00BC192D">
      <w:pPr>
        <w:spacing w:after="0"/>
        <w:ind w:left="851" w:right="282" w:firstLine="0"/>
        <w:rPr>
          <w:rFonts w:ascii="Calibri" w:eastAsiaTheme="minorHAnsi" w:hAnsi="Calibri" w:cs="Calibri"/>
          <w:sz w:val="22"/>
          <w:szCs w:val="22"/>
        </w:rPr>
      </w:pPr>
    </w:p>
    <w:p w14:paraId="14236906" w14:textId="2D80C148" w:rsidR="00BA022F" w:rsidRDefault="00BA022F" w:rsidP="00BC192D">
      <w:pPr>
        <w:spacing w:after="0"/>
        <w:ind w:left="851" w:right="282" w:firstLine="0"/>
        <w:rPr>
          <w:rFonts w:ascii="Calibri" w:eastAsiaTheme="minorHAnsi" w:hAnsi="Calibri" w:cs="Calibri"/>
          <w:sz w:val="22"/>
          <w:szCs w:val="22"/>
        </w:rPr>
      </w:pPr>
    </w:p>
    <w:p w14:paraId="3F83A02D" w14:textId="37A4C0F4" w:rsidR="00BA022F" w:rsidRDefault="00BA022F" w:rsidP="00BC192D">
      <w:pPr>
        <w:spacing w:after="0"/>
        <w:ind w:left="851" w:right="282" w:firstLine="0"/>
        <w:rPr>
          <w:rFonts w:ascii="Calibri" w:eastAsiaTheme="minorHAnsi" w:hAnsi="Calibri" w:cs="Calibri"/>
          <w:sz w:val="22"/>
          <w:szCs w:val="22"/>
        </w:rPr>
      </w:pPr>
    </w:p>
    <w:p w14:paraId="468B2BFA" w14:textId="6422FFC4" w:rsidR="00BA022F" w:rsidRDefault="00BA022F" w:rsidP="00BC192D">
      <w:pPr>
        <w:spacing w:after="0"/>
        <w:ind w:left="851" w:right="282" w:firstLine="0"/>
        <w:rPr>
          <w:rFonts w:ascii="Calibri" w:eastAsiaTheme="minorHAnsi" w:hAnsi="Calibri" w:cs="Calibri"/>
          <w:sz w:val="22"/>
          <w:szCs w:val="22"/>
        </w:rPr>
      </w:pPr>
    </w:p>
    <w:p w14:paraId="2DBAFC43" w14:textId="796C6C0E" w:rsidR="00BA022F" w:rsidRDefault="00BA022F" w:rsidP="00BC192D">
      <w:pPr>
        <w:spacing w:after="0"/>
        <w:ind w:left="851" w:right="282" w:firstLine="0"/>
        <w:rPr>
          <w:rFonts w:ascii="Calibri" w:eastAsiaTheme="minorHAnsi" w:hAnsi="Calibri" w:cs="Calibri"/>
          <w:sz w:val="22"/>
          <w:szCs w:val="22"/>
        </w:rPr>
      </w:pPr>
    </w:p>
    <w:p w14:paraId="4F7A4D7F" w14:textId="21FBD715" w:rsidR="00BA022F" w:rsidRDefault="00BA022F" w:rsidP="00BC192D">
      <w:pPr>
        <w:spacing w:after="0"/>
        <w:ind w:left="851" w:right="282" w:firstLine="0"/>
        <w:rPr>
          <w:rFonts w:ascii="Calibri" w:eastAsiaTheme="minorHAnsi" w:hAnsi="Calibri" w:cs="Calibri"/>
          <w:sz w:val="22"/>
          <w:szCs w:val="22"/>
        </w:rPr>
      </w:pPr>
    </w:p>
    <w:p w14:paraId="23FD29EA" w14:textId="77777777" w:rsidR="00BA022F" w:rsidRDefault="00BA022F" w:rsidP="00DC658A">
      <w:pPr>
        <w:spacing w:after="0"/>
        <w:ind w:right="282" w:firstLine="0"/>
        <w:rPr>
          <w:rFonts w:ascii="Book Antiqua" w:hAnsi="Book Antiqua"/>
          <w:sz w:val="20"/>
          <w:szCs w:val="20"/>
          <w:lang w:eastAsia="fr-FR"/>
        </w:rPr>
      </w:pPr>
    </w:p>
    <w:p w14:paraId="0C112750" w14:textId="77777777" w:rsidR="00187016" w:rsidRPr="008C2F81" w:rsidRDefault="00187016" w:rsidP="00DC658A">
      <w:pPr>
        <w:spacing w:after="0"/>
        <w:ind w:right="282" w:firstLine="0"/>
        <w:rPr>
          <w:rFonts w:ascii="Book Antiqua" w:hAnsi="Book Antiqua"/>
          <w:sz w:val="20"/>
          <w:szCs w:val="20"/>
          <w:lang w:eastAsia="fr-FR"/>
        </w:rPr>
      </w:pPr>
    </w:p>
    <w:p w14:paraId="6E73FB4C" w14:textId="0BD85847" w:rsidR="00045304" w:rsidRPr="00BC192D" w:rsidRDefault="00045304" w:rsidP="00BC192D">
      <w:pPr>
        <w:spacing w:after="0"/>
        <w:ind w:left="851" w:right="282" w:firstLine="0"/>
        <w:jc w:val="right"/>
        <w:rPr>
          <w:rFonts w:ascii="Book Antiqua" w:hAnsi="Book Antiqua"/>
          <w:lang w:eastAsia="fr-FR"/>
        </w:rPr>
      </w:pPr>
      <w:r w:rsidRPr="00BC192D">
        <w:rPr>
          <w:rFonts w:ascii="Book Antiqua" w:hAnsi="Book Antiqua"/>
          <w:lang w:eastAsia="fr-FR"/>
        </w:rPr>
        <w:t xml:space="preserve">Siedlce, dnia </w:t>
      </w:r>
      <w:r w:rsidR="007E2976">
        <w:rPr>
          <w:rFonts w:ascii="Book Antiqua" w:hAnsi="Book Antiqua"/>
          <w:lang w:eastAsia="fr-FR"/>
        </w:rPr>
        <w:t xml:space="preserve">20 października </w:t>
      </w:r>
      <w:r w:rsidRPr="00BC192D">
        <w:rPr>
          <w:rFonts w:ascii="Book Antiqua" w:hAnsi="Book Antiqua"/>
          <w:lang w:eastAsia="fr-FR"/>
        </w:rPr>
        <w:t>20</w:t>
      </w:r>
      <w:r w:rsidR="001A4EEA" w:rsidRPr="00BC192D">
        <w:rPr>
          <w:rFonts w:ascii="Book Antiqua" w:hAnsi="Book Antiqua"/>
          <w:lang w:eastAsia="fr-FR"/>
        </w:rPr>
        <w:t>2</w:t>
      </w:r>
      <w:r w:rsidR="004A41DD">
        <w:rPr>
          <w:rFonts w:ascii="Book Antiqua" w:hAnsi="Book Antiqua"/>
          <w:lang w:eastAsia="fr-FR"/>
        </w:rPr>
        <w:t>6</w:t>
      </w:r>
      <w:r w:rsidRPr="00BC192D">
        <w:rPr>
          <w:rFonts w:ascii="Book Antiqua" w:hAnsi="Book Antiqua"/>
          <w:lang w:eastAsia="fr-FR"/>
        </w:rPr>
        <w:t xml:space="preserve"> r.</w:t>
      </w:r>
    </w:p>
    <w:p w14:paraId="712C119E" w14:textId="77777777" w:rsidR="00D96F8D" w:rsidRDefault="00D96F8D" w:rsidP="0043490F">
      <w:pPr>
        <w:spacing w:after="0"/>
        <w:ind w:right="282" w:firstLine="0"/>
        <w:rPr>
          <w:rFonts w:ascii="Book Antiqua" w:hAnsi="Book Antiqua"/>
          <w:lang w:eastAsia="fr-FR"/>
        </w:rPr>
      </w:pPr>
    </w:p>
    <w:p w14:paraId="2F1C3839" w14:textId="728CE348" w:rsidR="00793A0C" w:rsidRPr="00565786" w:rsidRDefault="00BC192D" w:rsidP="00565786">
      <w:pPr>
        <w:ind w:left="851" w:right="282" w:firstLine="0"/>
        <w:rPr>
          <w:rFonts w:ascii="Book Antiqua" w:hAnsi="Book Antiqua"/>
          <w:lang w:eastAsia="fr-FR"/>
        </w:rPr>
      </w:pPr>
      <w:r w:rsidRPr="00BC192D">
        <w:rPr>
          <w:rFonts w:ascii="Book Antiqua" w:hAnsi="Book Antiqua"/>
          <w:lang w:eastAsia="fr-FR"/>
        </w:rPr>
        <w:t xml:space="preserve">L.dz. </w:t>
      </w:r>
      <w:r w:rsidR="007E2976">
        <w:rPr>
          <w:rFonts w:ascii="Book Antiqua" w:hAnsi="Book Antiqua"/>
          <w:lang w:eastAsia="fr-FR"/>
        </w:rPr>
        <w:t>1306</w:t>
      </w:r>
      <w:r w:rsidR="00E21527">
        <w:rPr>
          <w:rFonts w:ascii="Book Antiqua" w:hAnsi="Book Antiqua"/>
          <w:lang w:eastAsia="fr-FR"/>
        </w:rPr>
        <w:t>/202</w:t>
      </w:r>
      <w:r w:rsidR="004A41DD">
        <w:rPr>
          <w:rFonts w:ascii="Book Antiqua" w:hAnsi="Book Antiqua"/>
          <w:lang w:eastAsia="fr-FR"/>
        </w:rPr>
        <w:t>6</w:t>
      </w:r>
    </w:p>
    <w:p w14:paraId="3FDC7F29" w14:textId="0958F126" w:rsidR="00AB51F3" w:rsidRPr="00AB51F3" w:rsidRDefault="00AB51F3" w:rsidP="00565786">
      <w:pPr>
        <w:ind w:left="1416" w:right="282" w:firstLine="143"/>
        <w:rPr>
          <w:rFonts w:ascii="Book Antiqua" w:hAnsi="Book Antiqua"/>
        </w:rPr>
      </w:pPr>
      <w:r w:rsidRPr="00AB51F3">
        <w:rPr>
          <w:rFonts w:ascii="Book Antiqua" w:hAnsi="Book Antiqua"/>
          <w:b/>
          <w:bCs/>
        </w:rPr>
        <w:t>Czcigodni Księża!</w:t>
      </w:r>
    </w:p>
    <w:p w14:paraId="090730F3" w14:textId="3427F940" w:rsidR="00AB51F3" w:rsidRPr="00AB51F3" w:rsidRDefault="00AB51F3" w:rsidP="00AB51F3">
      <w:pPr>
        <w:ind w:left="851" w:right="282" w:firstLine="708"/>
        <w:rPr>
          <w:rFonts w:ascii="Book Antiqua" w:hAnsi="Book Antiqua"/>
        </w:rPr>
      </w:pPr>
      <w:r w:rsidRPr="00AB51F3">
        <w:rPr>
          <w:rFonts w:ascii="Book Antiqua" w:hAnsi="Book Antiqua"/>
        </w:rPr>
        <w:t>Zgodnie z postanowieniem Kodeksu Prawa Kanonicznego (kan. 276 § 2 p. 4) wszyscy kapłani są zobowiązani do odprawienia corocznych rekolekcji. Natomiast Drugi Synod Diecezji Siedleckiej (statut 110), stanowi, że księża naszej diecezji mają w nich uczestniczyć, co drugi rok, w Diecezjalnym Centrum Formacji Kapłańskiej. Udział</w:t>
      </w:r>
      <w:r w:rsidRPr="00AB51F3">
        <w:rPr>
          <w:rFonts w:ascii="Book Antiqua" w:hAnsi="Book Antiqua"/>
        </w:rPr>
        <w:br/>
        <w:t>w rekolekcjach specjalistycznych nie zwalnia księży z tego obowiązku.</w:t>
      </w:r>
    </w:p>
    <w:p w14:paraId="73ED80B6" w14:textId="4440C508" w:rsidR="00AB51F3" w:rsidRPr="00AB51F3" w:rsidRDefault="00AB51F3" w:rsidP="00AB51F3">
      <w:pPr>
        <w:ind w:left="851" w:right="282" w:firstLine="708"/>
        <w:rPr>
          <w:rFonts w:ascii="Book Antiqua" w:hAnsi="Book Antiqua"/>
        </w:rPr>
      </w:pPr>
      <w:r w:rsidRPr="00AB51F3">
        <w:rPr>
          <w:rFonts w:ascii="Book Antiqua" w:hAnsi="Book Antiqua"/>
        </w:rPr>
        <w:t>Najbliższe rekolekcje kapłańskie w Diecezjalnym Centrum Formacji Kapłańskiej przy Wyższym Seminarium Duchownym w Nowym Opolu odbędą się w dniach</w:t>
      </w:r>
      <w:r w:rsidR="001C4CCB">
        <w:rPr>
          <w:rFonts w:ascii="Book Antiqua" w:hAnsi="Book Antiqua"/>
        </w:rPr>
        <w:br/>
      </w:r>
      <w:r w:rsidRPr="00AB51F3">
        <w:rPr>
          <w:rFonts w:ascii="Book Antiqua" w:hAnsi="Book Antiqua"/>
          <w:b/>
          <w:bCs/>
        </w:rPr>
        <w:t xml:space="preserve">od </w:t>
      </w:r>
      <w:r w:rsidR="007E2976">
        <w:rPr>
          <w:rFonts w:ascii="Book Antiqua" w:hAnsi="Book Antiqua"/>
          <w:b/>
          <w:bCs/>
        </w:rPr>
        <w:t>16</w:t>
      </w:r>
      <w:r w:rsidR="003A3566">
        <w:rPr>
          <w:rFonts w:ascii="Book Antiqua" w:hAnsi="Book Antiqua"/>
          <w:b/>
          <w:bCs/>
        </w:rPr>
        <w:t xml:space="preserve"> do </w:t>
      </w:r>
      <w:r w:rsidR="007E2976">
        <w:rPr>
          <w:rFonts w:ascii="Book Antiqua" w:hAnsi="Book Antiqua"/>
          <w:b/>
          <w:bCs/>
        </w:rPr>
        <w:t>19</w:t>
      </w:r>
      <w:r w:rsidR="003A3566">
        <w:rPr>
          <w:rFonts w:ascii="Book Antiqua" w:hAnsi="Book Antiqua"/>
          <w:b/>
          <w:bCs/>
        </w:rPr>
        <w:t xml:space="preserve"> </w:t>
      </w:r>
      <w:r w:rsidR="007E2976">
        <w:rPr>
          <w:rFonts w:ascii="Book Antiqua" w:hAnsi="Book Antiqua"/>
          <w:b/>
          <w:bCs/>
        </w:rPr>
        <w:t>listopada</w:t>
      </w:r>
      <w:r w:rsidR="004A41DD">
        <w:rPr>
          <w:rFonts w:ascii="Book Antiqua" w:hAnsi="Book Antiqua"/>
          <w:b/>
          <w:bCs/>
        </w:rPr>
        <w:t xml:space="preserve"> </w:t>
      </w:r>
      <w:r w:rsidRPr="00AB51F3">
        <w:rPr>
          <w:rFonts w:ascii="Book Antiqua" w:hAnsi="Book Antiqua"/>
          <w:b/>
          <w:bCs/>
        </w:rPr>
        <w:t>202</w:t>
      </w:r>
      <w:r w:rsidR="004A41DD">
        <w:rPr>
          <w:rFonts w:ascii="Book Antiqua" w:hAnsi="Book Antiqua"/>
          <w:b/>
          <w:bCs/>
        </w:rPr>
        <w:t>6</w:t>
      </w:r>
      <w:r w:rsidRPr="00AB51F3">
        <w:rPr>
          <w:rFonts w:ascii="Book Antiqua" w:hAnsi="Book Antiqua"/>
          <w:b/>
          <w:bCs/>
        </w:rPr>
        <w:t xml:space="preserve"> r.</w:t>
      </w:r>
      <w:r w:rsidRPr="00AB51F3">
        <w:rPr>
          <w:rFonts w:ascii="Book Antiqua" w:hAnsi="Book Antiqua"/>
        </w:rPr>
        <w:t xml:space="preserve"> Rozpoczną się </w:t>
      </w:r>
      <w:r w:rsidR="007E2976">
        <w:rPr>
          <w:rFonts w:ascii="Book Antiqua" w:hAnsi="Book Antiqua"/>
        </w:rPr>
        <w:t>w poniedziałek 16 listopada</w:t>
      </w:r>
      <w:r w:rsidRPr="00AB51F3">
        <w:rPr>
          <w:rFonts w:ascii="Book Antiqua" w:hAnsi="Book Antiqua"/>
        </w:rPr>
        <w:t xml:space="preserve"> o godz. </w:t>
      </w:r>
      <w:r w:rsidR="007E2976">
        <w:rPr>
          <w:rFonts w:ascii="Book Antiqua" w:hAnsi="Book Antiqua"/>
        </w:rPr>
        <w:t>2</w:t>
      </w:r>
      <w:r w:rsidRPr="00AB51F3">
        <w:rPr>
          <w:rFonts w:ascii="Book Antiqua" w:hAnsi="Book Antiqua"/>
        </w:rPr>
        <w:t>0.00,</w:t>
      </w:r>
      <w:r w:rsidR="001C4CCB">
        <w:rPr>
          <w:rFonts w:ascii="Book Antiqua" w:hAnsi="Book Antiqua"/>
        </w:rPr>
        <w:br/>
      </w:r>
      <w:r w:rsidRPr="00AB51F3">
        <w:rPr>
          <w:rFonts w:ascii="Book Antiqua" w:hAnsi="Book Antiqua"/>
        </w:rPr>
        <w:t xml:space="preserve">a zakończą obiadem w czwartek </w:t>
      </w:r>
      <w:r w:rsidR="007E2976">
        <w:rPr>
          <w:rFonts w:ascii="Book Antiqua" w:hAnsi="Book Antiqua"/>
        </w:rPr>
        <w:t>19 listopada</w:t>
      </w:r>
      <w:r w:rsidRPr="00AB51F3">
        <w:rPr>
          <w:rFonts w:ascii="Book Antiqua" w:hAnsi="Book Antiqua"/>
        </w:rPr>
        <w:t>. Będą miały charakter zamknięty, dlatego proszę Czcigodnych Księży o takie zaplanowanie zajęć w parafii, by nie musieli wyjeżdżać w czasie trwania ćwiczeń rekolekcyjnych. Proszę zabrać ze sobą brewiarz, albę i diecezjalną stułę.</w:t>
      </w:r>
    </w:p>
    <w:p w14:paraId="38F94CAF" w14:textId="77777777" w:rsidR="007E2976" w:rsidRPr="00AB51F3" w:rsidRDefault="007E2976" w:rsidP="007E2976">
      <w:pPr>
        <w:ind w:left="851" w:right="282" w:firstLine="708"/>
        <w:rPr>
          <w:rFonts w:ascii="Book Antiqua" w:hAnsi="Book Antiqua"/>
        </w:rPr>
      </w:pPr>
      <w:r w:rsidRPr="00AB51F3">
        <w:rPr>
          <w:rFonts w:ascii="Book Antiqua" w:hAnsi="Book Antiqua"/>
        </w:rPr>
        <w:t xml:space="preserve"> Rekolekcjom będzie przewodniczył </w:t>
      </w:r>
      <w:r w:rsidRPr="00AB51F3">
        <w:rPr>
          <w:rFonts w:ascii="Book Antiqua" w:hAnsi="Book Antiqua"/>
          <w:b/>
          <w:bCs/>
        </w:rPr>
        <w:t xml:space="preserve">Ks. dr </w:t>
      </w:r>
      <w:r>
        <w:rPr>
          <w:rFonts w:ascii="Book Antiqua" w:hAnsi="Book Antiqua"/>
          <w:b/>
          <w:bCs/>
        </w:rPr>
        <w:t>Marek Jarosz</w:t>
      </w:r>
      <w:r w:rsidRPr="00AB51F3">
        <w:rPr>
          <w:rFonts w:ascii="Book Antiqua" w:hAnsi="Book Antiqua"/>
          <w:b/>
          <w:bCs/>
        </w:rPr>
        <w:t xml:space="preserve">, </w:t>
      </w:r>
      <w:r>
        <w:rPr>
          <w:rFonts w:ascii="Book Antiqua" w:hAnsi="Book Antiqua"/>
          <w:b/>
          <w:bCs/>
        </w:rPr>
        <w:t>rektor</w:t>
      </w:r>
      <w:r w:rsidRPr="00AB51F3">
        <w:rPr>
          <w:rFonts w:ascii="Book Antiqua" w:hAnsi="Book Antiqua"/>
          <w:b/>
          <w:bCs/>
        </w:rPr>
        <w:t xml:space="preserve"> Wyższ</w:t>
      </w:r>
      <w:r>
        <w:rPr>
          <w:rFonts w:ascii="Book Antiqua" w:hAnsi="Book Antiqua"/>
          <w:b/>
          <w:bCs/>
        </w:rPr>
        <w:t>ego</w:t>
      </w:r>
      <w:r w:rsidRPr="00AB51F3">
        <w:rPr>
          <w:rFonts w:ascii="Book Antiqua" w:hAnsi="Book Antiqua"/>
          <w:b/>
          <w:bCs/>
        </w:rPr>
        <w:t xml:space="preserve"> Seminarium Duchown</w:t>
      </w:r>
      <w:r>
        <w:rPr>
          <w:rFonts w:ascii="Book Antiqua" w:hAnsi="Book Antiqua"/>
          <w:b/>
          <w:bCs/>
        </w:rPr>
        <w:t>ego</w:t>
      </w:r>
      <w:r w:rsidRPr="00AB51F3">
        <w:rPr>
          <w:rFonts w:ascii="Book Antiqua" w:hAnsi="Book Antiqua"/>
          <w:b/>
          <w:bCs/>
        </w:rPr>
        <w:t xml:space="preserve"> w </w:t>
      </w:r>
      <w:r>
        <w:rPr>
          <w:rFonts w:ascii="Book Antiqua" w:hAnsi="Book Antiqua"/>
          <w:b/>
          <w:bCs/>
        </w:rPr>
        <w:t>Płocku.</w:t>
      </w:r>
    </w:p>
    <w:p w14:paraId="3F5901CA" w14:textId="6581B124" w:rsidR="00247D4D" w:rsidRPr="00BC192D" w:rsidRDefault="00AB51F3" w:rsidP="003669DE">
      <w:pPr>
        <w:ind w:left="851" w:right="282" w:firstLine="708"/>
        <w:rPr>
          <w:rFonts w:ascii="Book Antiqua" w:hAnsi="Book Antiqua"/>
        </w:rPr>
        <w:sectPr w:rsidR="00247D4D" w:rsidRPr="00BC192D" w:rsidSect="00166CB5">
          <w:pgSz w:w="11906" w:h="16838"/>
          <w:pgMar w:top="567" w:right="567" w:bottom="816" w:left="851" w:header="709" w:footer="709" w:gutter="0"/>
          <w:cols w:space="708"/>
          <w:docGrid w:linePitch="360"/>
        </w:sectPr>
      </w:pPr>
      <w:r w:rsidRPr="00AB51F3">
        <w:rPr>
          <w:rFonts w:ascii="Book Antiqua" w:hAnsi="Book Antiqua"/>
        </w:rPr>
        <w:t xml:space="preserve">Do udziału w tych rekolekcjach </w:t>
      </w:r>
      <w:r w:rsidRPr="00EF420E">
        <w:rPr>
          <w:rFonts w:ascii="Book Antiqua" w:hAnsi="Book Antiqua"/>
        </w:rPr>
        <w:t>są zaproszeni</w:t>
      </w:r>
      <w:r w:rsidRPr="00AB51F3">
        <w:rPr>
          <w:rFonts w:ascii="Book Antiqua" w:hAnsi="Book Antiqua"/>
        </w:rPr>
        <w:t> następujący Księża:</w:t>
      </w:r>
    </w:p>
    <w:p w14:paraId="46424BE6" w14:textId="267B9B55" w:rsidR="008E70D7" w:rsidRPr="006C1AF0" w:rsidRDefault="008E70D7" w:rsidP="0076746A">
      <w:pPr>
        <w:pStyle w:val="Akapitzlist"/>
        <w:numPr>
          <w:ilvl w:val="0"/>
          <w:numId w:val="3"/>
        </w:numPr>
        <w:tabs>
          <w:tab w:val="left" w:pos="851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Banasiewicz Roman</w:t>
      </w:r>
      <w:r w:rsidR="00922971">
        <w:rPr>
          <w:rFonts w:ascii="Book Antiqua" w:hAnsi="Book Antiqua"/>
          <w:lang w:eastAsia="fr-FR"/>
        </w:rPr>
        <w:t xml:space="preserve"> </w:t>
      </w:r>
    </w:p>
    <w:p w14:paraId="76E2C505" w14:textId="3EC975FD" w:rsidR="00A8290E" w:rsidRPr="006C1AF0" w:rsidRDefault="00A8290E" w:rsidP="0076746A">
      <w:pPr>
        <w:pStyle w:val="Akapitzlist"/>
        <w:numPr>
          <w:ilvl w:val="0"/>
          <w:numId w:val="3"/>
        </w:numPr>
        <w:tabs>
          <w:tab w:val="left" w:pos="851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Banasiuk Andrzej</w:t>
      </w:r>
    </w:p>
    <w:p w14:paraId="50FBE34D" w14:textId="2225D10D" w:rsidR="003669DE" w:rsidRDefault="003669DE" w:rsidP="0076746A">
      <w:pPr>
        <w:pStyle w:val="Akapitzlist"/>
        <w:numPr>
          <w:ilvl w:val="0"/>
          <w:numId w:val="3"/>
        </w:numPr>
        <w:tabs>
          <w:tab w:val="left" w:pos="851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Baran Mariusz</w:t>
      </w:r>
    </w:p>
    <w:p w14:paraId="160967F1" w14:textId="73CC2914" w:rsidR="0082361D" w:rsidRPr="006C1AF0" w:rsidRDefault="0082361D" w:rsidP="0076746A">
      <w:pPr>
        <w:pStyle w:val="Akapitzlist"/>
        <w:numPr>
          <w:ilvl w:val="0"/>
          <w:numId w:val="3"/>
        </w:numPr>
        <w:tabs>
          <w:tab w:val="left" w:pos="851"/>
        </w:tabs>
        <w:ind w:left="851" w:right="282" w:firstLine="142"/>
        <w:rPr>
          <w:rFonts w:ascii="Book Antiqua" w:hAnsi="Book Antiqua"/>
          <w:lang w:eastAsia="fr-FR"/>
        </w:rPr>
      </w:pPr>
      <w:r>
        <w:rPr>
          <w:rFonts w:ascii="Book Antiqua" w:hAnsi="Book Antiqua"/>
          <w:lang w:eastAsia="fr-FR"/>
        </w:rPr>
        <w:t>Ks. Biernacki Robert</w:t>
      </w:r>
    </w:p>
    <w:p w14:paraId="1FB9B0AC" w14:textId="39701DCD" w:rsidR="003669DE" w:rsidRPr="006C1AF0" w:rsidRDefault="003669DE" w:rsidP="0076746A">
      <w:pPr>
        <w:pStyle w:val="Akapitzlist"/>
        <w:numPr>
          <w:ilvl w:val="0"/>
          <w:numId w:val="3"/>
        </w:numPr>
        <w:tabs>
          <w:tab w:val="left" w:pos="851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Boreta Andrzej</w:t>
      </w:r>
    </w:p>
    <w:p w14:paraId="5584818A" w14:textId="59E90426" w:rsidR="00EC4727" w:rsidRPr="006C1AF0" w:rsidRDefault="00EC4727" w:rsidP="0076746A">
      <w:pPr>
        <w:pStyle w:val="Akapitzlist"/>
        <w:numPr>
          <w:ilvl w:val="0"/>
          <w:numId w:val="3"/>
        </w:numPr>
        <w:tabs>
          <w:tab w:val="left" w:pos="851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Borychowski Paweł</w:t>
      </w:r>
    </w:p>
    <w:p w14:paraId="78B65966" w14:textId="7FB913FD" w:rsidR="003669DE" w:rsidRDefault="003669DE" w:rsidP="0076746A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Celej Michał</w:t>
      </w:r>
    </w:p>
    <w:p w14:paraId="434AD041" w14:textId="5C9FDFEC" w:rsidR="0082361D" w:rsidRPr="006C1AF0" w:rsidRDefault="0082361D" w:rsidP="0076746A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>
        <w:rPr>
          <w:rFonts w:ascii="Book Antiqua" w:hAnsi="Book Antiqua"/>
          <w:lang w:eastAsia="fr-FR"/>
        </w:rPr>
        <w:t>Ks. Chodźko Stanisław</w:t>
      </w:r>
    </w:p>
    <w:p w14:paraId="343B4A3A" w14:textId="1B9D3E70" w:rsidR="00A8290E" w:rsidRPr="006C1AF0" w:rsidRDefault="00A8290E" w:rsidP="0076746A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Chojnowski Marek</w:t>
      </w:r>
    </w:p>
    <w:p w14:paraId="04D180E2" w14:textId="400B52C0" w:rsidR="00EC4727" w:rsidRPr="006C1AF0" w:rsidRDefault="00EC4727" w:rsidP="0076746A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Czerwiński Mariusz</w:t>
      </w:r>
    </w:p>
    <w:p w14:paraId="065ADC07" w14:textId="5B568028" w:rsidR="00EC4727" w:rsidRPr="006C1AF0" w:rsidRDefault="00EC4727" w:rsidP="0076746A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Gałązka Jarosław</w:t>
      </w:r>
    </w:p>
    <w:p w14:paraId="619B5F0C" w14:textId="219C68C5" w:rsidR="00A8290E" w:rsidRPr="006C1AF0" w:rsidRDefault="00A8290E" w:rsidP="0076746A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Gawałko Wojciech</w:t>
      </w:r>
    </w:p>
    <w:p w14:paraId="5118468F" w14:textId="3ECFDE49" w:rsidR="00EC4727" w:rsidRPr="006C1AF0" w:rsidRDefault="00EC4727" w:rsidP="0076746A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Góral Henryk</w:t>
      </w:r>
    </w:p>
    <w:p w14:paraId="40B7317D" w14:textId="6E85FDA4" w:rsidR="00A8290E" w:rsidRPr="006C1AF0" w:rsidRDefault="00A8290E" w:rsidP="0076746A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Kępka Cezary</w:t>
      </w:r>
    </w:p>
    <w:p w14:paraId="5C43A326" w14:textId="159B8C73" w:rsidR="00EC4727" w:rsidRPr="006C1AF0" w:rsidRDefault="00EC4727" w:rsidP="0076746A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Kowalik Mateusz</w:t>
      </w:r>
    </w:p>
    <w:p w14:paraId="782542CE" w14:textId="0A7F6980" w:rsidR="00EC4727" w:rsidRDefault="00A8290E" w:rsidP="0076746A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Kozieł Ryszard</w:t>
      </w:r>
    </w:p>
    <w:p w14:paraId="47AE1554" w14:textId="0D1E3FC0" w:rsidR="0076746A" w:rsidRPr="0076746A" w:rsidRDefault="0076746A" w:rsidP="0076746A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Krzymowski Patryk</w:t>
      </w:r>
    </w:p>
    <w:p w14:paraId="48992C30" w14:textId="2F0120AD" w:rsidR="00AB51F3" w:rsidRDefault="00AB51F3" w:rsidP="0076746A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Kubak Adrian</w:t>
      </w:r>
    </w:p>
    <w:p w14:paraId="15D5A943" w14:textId="2162D439" w:rsidR="00187016" w:rsidRDefault="0076746A" w:rsidP="0082361D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Lament Tadeusz</w:t>
      </w:r>
    </w:p>
    <w:p w14:paraId="4C2115E5" w14:textId="77777777" w:rsidR="00565786" w:rsidRPr="0082361D" w:rsidRDefault="00565786" w:rsidP="00565786">
      <w:pPr>
        <w:pStyle w:val="Akapitzlist"/>
        <w:tabs>
          <w:tab w:val="left" w:pos="851"/>
          <w:tab w:val="left" w:pos="1418"/>
        </w:tabs>
        <w:ind w:left="993" w:right="282" w:firstLine="0"/>
        <w:rPr>
          <w:rFonts w:ascii="Book Antiqua" w:hAnsi="Book Antiqua"/>
          <w:lang w:eastAsia="fr-FR"/>
        </w:rPr>
      </w:pPr>
    </w:p>
    <w:p w14:paraId="0DCDD084" w14:textId="26A8D81B" w:rsidR="00A8290E" w:rsidRPr="006C1AF0" w:rsidRDefault="00A8290E" w:rsidP="0076746A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>Ks.</w:t>
      </w:r>
      <w:r w:rsidR="0076746A">
        <w:rPr>
          <w:rFonts w:ascii="Book Antiqua" w:hAnsi="Book Antiqua"/>
          <w:lang w:eastAsia="fr-FR"/>
        </w:rPr>
        <w:t xml:space="preserve"> </w:t>
      </w:r>
      <w:r w:rsidR="007E2976">
        <w:rPr>
          <w:rFonts w:ascii="Book Antiqua" w:hAnsi="Book Antiqua"/>
          <w:lang w:eastAsia="fr-FR"/>
        </w:rPr>
        <w:t>Matuszewski Wojciech</w:t>
      </w:r>
    </w:p>
    <w:p w14:paraId="72261ED2" w14:textId="2D6322A2" w:rsidR="003669DE" w:rsidRPr="006C1AF0" w:rsidRDefault="00A8290E" w:rsidP="00187016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6746A">
        <w:rPr>
          <w:rFonts w:ascii="Book Antiqua" w:hAnsi="Book Antiqua"/>
          <w:lang w:eastAsia="fr-FR"/>
        </w:rPr>
        <w:t xml:space="preserve">Nikoniuk </w:t>
      </w:r>
      <w:r w:rsidR="007E2976">
        <w:rPr>
          <w:rFonts w:ascii="Book Antiqua" w:hAnsi="Book Antiqua"/>
          <w:lang w:eastAsia="fr-FR"/>
        </w:rPr>
        <w:t>Zbigniew</w:t>
      </w:r>
    </w:p>
    <w:p w14:paraId="3AF41078" w14:textId="3E9E1E8C" w:rsidR="003669DE" w:rsidRPr="006C1AF0" w:rsidRDefault="00A8290E" w:rsidP="00187016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Osak Kacper</w:t>
      </w:r>
    </w:p>
    <w:p w14:paraId="571149B2" w14:textId="739AA317" w:rsidR="00AB51F3" w:rsidRDefault="0076746A" w:rsidP="00187016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Ostałowski Dariusz</w:t>
      </w:r>
    </w:p>
    <w:p w14:paraId="2973EB81" w14:textId="18A850B2" w:rsidR="007E2976" w:rsidRPr="006C1AF0" w:rsidRDefault="007E2976" w:rsidP="00187016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>
        <w:rPr>
          <w:rFonts w:ascii="Book Antiqua" w:hAnsi="Book Antiqua"/>
          <w:lang w:eastAsia="fr-FR"/>
        </w:rPr>
        <w:t>Ks. Paćkowski Piotr</w:t>
      </w:r>
    </w:p>
    <w:p w14:paraId="3B563076" w14:textId="50E5024A" w:rsidR="00A8290E" w:rsidRPr="006C1AF0" w:rsidRDefault="00A8290E" w:rsidP="00187016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6746A">
        <w:rPr>
          <w:rFonts w:ascii="Book Antiqua" w:hAnsi="Book Antiqua"/>
          <w:lang w:eastAsia="fr-FR"/>
        </w:rPr>
        <w:t>Pilsak Grzegorz</w:t>
      </w:r>
    </w:p>
    <w:p w14:paraId="32281594" w14:textId="3879524D" w:rsidR="00A8290E" w:rsidRPr="006C1AF0" w:rsidRDefault="00A8290E" w:rsidP="00187016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Piętka Piotr</w:t>
      </w:r>
    </w:p>
    <w:p w14:paraId="1539CF5F" w14:textId="5491E49A" w:rsidR="00A8290E" w:rsidRDefault="00A8290E" w:rsidP="00187016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Polak Andrzej</w:t>
      </w:r>
    </w:p>
    <w:p w14:paraId="72EACD6F" w14:textId="5E54A3E2" w:rsidR="0082361D" w:rsidRPr="006C1AF0" w:rsidRDefault="0082361D" w:rsidP="00187016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>
        <w:rPr>
          <w:rFonts w:ascii="Book Antiqua" w:hAnsi="Book Antiqua"/>
          <w:lang w:eastAsia="fr-FR"/>
        </w:rPr>
        <w:t>Ks. Potapczuk Adam</w:t>
      </w:r>
    </w:p>
    <w:p w14:paraId="4BA146F1" w14:textId="379E097C" w:rsidR="00A8290E" w:rsidRPr="006C1AF0" w:rsidRDefault="00A8290E" w:rsidP="00187016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Sałasiński Daniel</w:t>
      </w:r>
    </w:p>
    <w:p w14:paraId="29235A1E" w14:textId="670B5A4B" w:rsidR="00EC4727" w:rsidRDefault="00EC4727" w:rsidP="00187016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Siłuch Roman</w:t>
      </w:r>
    </w:p>
    <w:p w14:paraId="5297C0E6" w14:textId="2A9BD539" w:rsidR="007E2976" w:rsidRDefault="007E2976" w:rsidP="00187016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>
        <w:rPr>
          <w:rFonts w:ascii="Book Antiqua" w:hAnsi="Book Antiqua"/>
          <w:lang w:eastAsia="fr-FR"/>
        </w:rPr>
        <w:t>Ks. Skolimowski Łukasz</w:t>
      </w:r>
    </w:p>
    <w:p w14:paraId="17689F55" w14:textId="6415157B" w:rsidR="0082361D" w:rsidRDefault="0082361D" w:rsidP="00187016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>
        <w:rPr>
          <w:rFonts w:ascii="Book Antiqua" w:hAnsi="Book Antiqua"/>
          <w:lang w:eastAsia="fr-FR"/>
        </w:rPr>
        <w:t>Ks. Sobieszek Wojciech</w:t>
      </w:r>
    </w:p>
    <w:p w14:paraId="6A36CB9C" w14:textId="75676A1C" w:rsidR="0082361D" w:rsidRPr="006C1AF0" w:rsidRDefault="0082361D" w:rsidP="00187016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>
        <w:rPr>
          <w:rFonts w:ascii="Book Antiqua" w:hAnsi="Book Antiqua"/>
          <w:lang w:eastAsia="fr-FR"/>
        </w:rPr>
        <w:t>Ks. Sutryk Janusz</w:t>
      </w:r>
    </w:p>
    <w:p w14:paraId="0E8FBD60" w14:textId="74D074FA" w:rsidR="00A8290E" w:rsidRDefault="00A8290E" w:rsidP="00187016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6746A">
        <w:rPr>
          <w:rFonts w:ascii="Book Antiqua" w:hAnsi="Book Antiqua"/>
          <w:lang w:eastAsia="fr-FR"/>
        </w:rPr>
        <w:t>Szucki Radosław</w:t>
      </w:r>
    </w:p>
    <w:p w14:paraId="397EC83A" w14:textId="110082E2" w:rsidR="00187016" w:rsidRPr="006C1AF0" w:rsidRDefault="00187016" w:rsidP="00187016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Świątek Jacek</w:t>
      </w:r>
    </w:p>
    <w:p w14:paraId="22538E7E" w14:textId="5DF44C35" w:rsidR="00A8290E" w:rsidRDefault="00A8290E" w:rsidP="00187016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 w:rsidRPr="006C1AF0"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Wasyljew Piotr</w:t>
      </w:r>
    </w:p>
    <w:p w14:paraId="5F0048E4" w14:textId="24C5D06B" w:rsidR="00187016" w:rsidRDefault="00187016" w:rsidP="00187016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Witkowicz Piotr</w:t>
      </w:r>
    </w:p>
    <w:p w14:paraId="2195869A" w14:textId="634DA2C2" w:rsidR="00187016" w:rsidRPr="006C1AF0" w:rsidRDefault="00187016" w:rsidP="00187016">
      <w:pPr>
        <w:pStyle w:val="Akapitzlist"/>
        <w:numPr>
          <w:ilvl w:val="0"/>
          <w:numId w:val="3"/>
        </w:numPr>
        <w:tabs>
          <w:tab w:val="left" w:pos="851"/>
          <w:tab w:val="left" w:pos="1418"/>
        </w:tabs>
        <w:ind w:left="851" w:right="282" w:firstLine="142"/>
        <w:rPr>
          <w:rFonts w:ascii="Book Antiqua" w:hAnsi="Book Antiqua"/>
          <w:lang w:eastAsia="fr-FR"/>
        </w:rPr>
      </w:pPr>
      <w:r>
        <w:rPr>
          <w:rFonts w:ascii="Book Antiqua" w:hAnsi="Book Antiqua"/>
          <w:lang w:eastAsia="fr-FR"/>
        </w:rPr>
        <w:t xml:space="preserve">Ks. </w:t>
      </w:r>
      <w:r w:rsidR="007E2976">
        <w:rPr>
          <w:rFonts w:ascii="Book Antiqua" w:hAnsi="Book Antiqua"/>
          <w:lang w:eastAsia="fr-FR"/>
        </w:rPr>
        <w:t>Żmuda Dariusz</w:t>
      </w:r>
    </w:p>
    <w:p w14:paraId="04A98D4F" w14:textId="75E1D721" w:rsidR="00A8290E" w:rsidRPr="00F22959" w:rsidRDefault="00A8290E" w:rsidP="00F22959">
      <w:pPr>
        <w:tabs>
          <w:tab w:val="left" w:pos="851"/>
          <w:tab w:val="left" w:pos="1560"/>
        </w:tabs>
        <w:ind w:right="282" w:firstLine="0"/>
        <w:rPr>
          <w:rFonts w:ascii="Book Antiqua" w:hAnsi="Book Antiqua"/>
          <w:lang w:eastAsia="fr-FR"/>
        </w:rPr>
      </w:pPr>
    </w:p>
    <w:p w14:paraId="495939F9" w14:textId="377B2397" w:rsidR="00BB6C9B" w:rsidRDefault="00BB6C9B" w:rsidP="00BB6C9B">
      <w:pPr>
        <w:ind w:right="282" w:firstLine="0"/>
        <w:rPr>
          <w:rFonts w:ascii="Book Antiqua" w:hAnsi="Book Antiqua"/>
          <w:lang w:eastAsia="fr-FR"/>
        </w:rPr>
        <w:sectPr w:rsidR="00BB6C9B" w:rsidSect="00166CB5">
          <w:type w:val="continuous"/>
          <w:pgSz w:w="11906" w:h="16838"/>
          <w:pgMar w:top="567" w:right="567" w:bottom="816" w:left="851" w:header="709" w:footer="709" w:gutter="0"/>
          <w:cols w:num="2" w:space="708"/>
          <w:docGrid w:linePitch="360"/>
        </w:sectPr>
      </w:pPr>
    </w:p>
    <w:p w14:paraId="2E196D8B" w14:textId="77777777" w:rsidR="00AB51F3" w:rsidRDefault="00AB51F3" w:rsidP="00AB51F3">
      <w:pPr>
        <w:shd w:val="clear" w:color="auto" w:fill="FFFFFF"/>
        <w:autoSpaceDE w:val="0"/>
        <w:autoSpaceDN w:val="0"/>
        <w:adjustRightInd w:val="0"/>
        <w:spacing w:after="0"/>
        <w:ind w:left="851" w:right="282"/>
        <w:rPr>
          <w:rFonts w:ascii="Book Antiqua" w:hAnsi="Book Antiqua"/>
          <w:lang w:eastAsia="fr-FR"/>
        </w:rPr>
      </w:pPr>
    </w:p>
    <w:p w14:paraId="4FA8664B" w14:textId="77777777" w:rsidR="00187016" w:rsidRDefault="00187016" w:rsidP="00AB51F3">
      <w:pPr>
        <w:shd w:val="clear" w:color="auto" w:fill="FFFFFF"/>
        <w:autoSpaceDE w:val="0"/>
        <w:autoSpaceDN w:val="0"/>
        <w:adjustRightInd w:val="0"/>
        <w:ind w:left="851" w:right="282"/>
        <w:rPr>
          <w:rFonts w:ascii="Book Antiqua" w:hAnsi="Book Antiqua"/>
          <w:lang w:eastAsia="fr-FR"/>
        </w:rPr>
      </w:pPr>
    </w:p>
    <w:p w14:paraId="27C649EA" w14:textId="6130FDB6" w:rsidR="00AB51F3" w:rsidRPr="00AB51F3" w:rsidRDefault="00AB51F3" w:rsidP="00AB51F3">
      <w:pPr>
        <w:shd w:val="clear" w:color="auto" w:fill="FFFFFF"/>
        <w:autoSpaceDE w:val="0"/>
        <w:autoSpaceDN w:val="0"/>
        <w:adjustRightInd w:val="0"/>
        <w:ind w:left="851" w:right="282"/>
        <w:rPr>
          <w:rFonts w:ascii="Book Antiqua" w:hAnsi="Book Antiqua"/>
          <w:lang w:eastAsia="fr-FR"/>
        </w:rPr>
      </w:pPr>
      <w:r w:rsidRPr="00AB51F3">
        <w:rPr>
          <w:rFonts w:ascii="Book Antiqua" w:hAnsi="Book Antiqua"/>
          <w:lang w:eastAsia="fr-FR"/>
        </w:rPr>
        <w:t xml:space="preserve">Proszę wyznaczonych Księży o potwierdzenie SMS lub telefonicznie (nr tel. 608 638 572) udziału w rekolekcjach </w:t>
      </w:r>
      <w:r w:rsidRPr="00AB51F3">
        <w:rPr>
          <w:rFonts w:ascii="Book Antiqua" w:hAnsi="Book Antiqua"/>
          <w:b/>
          <w:bCs/>
          <w:lang w:eastAsia="fr-FR"/>
        </w:rPr>
        <w:t xml:space="preserve">w terminie nieprzekraczalnym do </w:t>
      </w:r>
      <w:r w:rsidR="00560F02">
        <w:rPr>
          <w:rFonts w:ascii="Book Antiqua" w:hAnsi="Book Antiqua"/>
          <w:b/>
          <w:bCs/>
          <w:lang w:eastAsia="fr-FR"/>
        </w:rPr>
        <w:t>10 listopada</w:t>
      </w:r>
      <w:r w:rsidRPr="00AB51F3">
        <w:rPr>
          <w:rFonts w:ascii="Book Antiqua" w:hAnsi="Book Antiqua"/>
          <w:b/>
          <w:bCs/>
          <w:lang w:eastAsia="fr-FR"/>
        </w:rPr>
        <w:t xml:space="preserve"> br.</w:t>
      </w:r>
      <w:r>
        <w:rPr>
          <w:rFonts w:ascii="Book Antiqua" w:hAnsi="Book Antiqua"/>
          <w:lang w:eastAsia="fr-FR"/>
        </w:rPr>
        <w:br/>
      </w:r>
      <w:r w:rsidRPr="00AB51F3">
        <w:rPr>
          <w:rFonts w:ascii="Book Antiqua" w:hAnsi="Book Antiqua"/>
          <w:lang w:eastAsia="fr-FR"/>
        </w:rPr>
        <w:t>u diecezjalnego ojca duchownego Ks. prał. Kazimierza Matwiejuka. Jeżeli zaproszony Ksiądz nie będzie mógł z różnych ważnych przyczyn uczestniczyć w tej turze rekolekcji, bardzo proszę o jak najszybsze poinformowanie Go o tym fakcie i ustalenie innego terminu rekolekcji.</w:t>
      </w:r>
    </w:p>
    <w:p w14:paraId="7D0E60BF" w14:textId="77777777" w:rsidR="00AB51F3" w:rsidRPr="00AB51F3" w:rsidRDefault="00AB51F3" w:rsidP="00AB51F3">
      <w:pPr>
        <w:shd w:val="clear" w:color="auto" w:fill="FFFFFF"/>
        <w:autoSpaceDE w:val="0"/>
        <w:autoSpaceDN w:val="0"/>
        <w:adjustRightInd w:val="0"/>
        <w:ind w:left="851" w:right="282"/>
        <w:rPr>
          <w:rFonts w:ascii="Book Antiqua" w:hAnsi="Book Antiqua"/>
          <w:lang w:eastAsia="fr-FR"/>
        </w:rPr>
      </w:pPr>
      <w:r w:rsidRPr="00AB51F3">
        <w:rPr>
          <w:rFonts w:ascii="Book Antiqua" w:hAnsi="Book Antiqua"/>
          <w:lang w:eastAsia="fr-FR"/>
        </w:rPr>
        <w:t>Gdyby któryś z Księży nie otrzymał zaproszenia, a chciałby wziąć udział w tej turze rekolekcji, to proszę również o zgłoszenie swojego udziału u Ks. prał. Kazimierza Matwiejuka.</w:t>
      </w:r>
    </w:p>
    <w:p w14:paraId="344DB4BE" w14:textId="77777777" w:rsidR="00045304" w:rsidRDefault="00045304" w:rsidP="00AB51F3">
      <w:pPr>
        <w:shd w:val="clear" w:color="auto" w:fill="FFFFFF"/>
        <w:autoSpaceDE w:val="0"/>
        <w:autoSpaceDN w:val="0"/>
        <w:adjustRightInd w:val="0"/>
        <w:ind w:left="851" w:right="282"/>
        <w:rPr>
          <w:rFonts w:ascii="Book Antiqua" w:hAnsi="Book Antiqua"/>
        </w:rPr>
      </w:pPr>
      <w:r w:rsidRPr="00BC192D">
        <w:rPr>
          <w:rFonts w:ascii="Book Antiqua" w:hAnsi="Book Antiqua"/>
        </w:rPr>
        <w:t xml:space="preserve">Z pasterskim błogosławieństwem </w:t>
      </w:r>
    </w:p>
    <w:p w14:paraId="331E5A54" w14:textId="77777777" w:rsidR="00A176D9" w:rsidRPr="00BC192D" w:rsidRDefault="00A176D9" w:rsidP="00AB51F3">
      <w:pPr>
        <w:shd w:val="clear" w:color="auto" w:fill="FFFFFF"/>
        <w:autoSpaceDE w:val="0"/>
        <w:autoSpaceDN w:val="0"/>
        <w:adjustRightInd w:val="0"/>
        <w:ind w:left="851" w:right="282"/>
        <w:rPr>
          <w:rFonts w:ascii="Book Antiqua" w:hAnsi="Book Antiqua"/>
        </w:rPr>
      </w:pPr>
    </w:p>
    <w:p w14:paraId="5D1E9FC4" w14:textId="7F123D3F" w:rsidR="00187016" w:rsidRPr="001372B1" w:rsidRDefault="00045304" w:rsidP="00AB51F3">
      <w:pPr>
        <w:shd w:val="clear" w:color="auto" w:fill="FFFFFF"/>
        <w:tabs>
          <w:tab w:val="left" w:pos="6663"/>
        </w:tabs>
        <w:autoSpaceDE w:val="0"/>
        <w:autoSpaceDN w:val="0"/>
        <w:adjustRightInd w:val="0"/>
        <w:spacing w:after="0"/>
        <w:ind w:right="282" w:firstLine="0"/>
        <w:rPr>
          <w:rFonts w:ascii="Book Antiqua" w:hAnsi="Book Antiqua"/>
          <w:b/>
          <w:bCs/>
          <w:i/>
          <w:iCs/>
          <w:sz w:val="26"/>
          <w:szCs w:val="26"/>
        </w:rPr>
      </w:pPr>
      <w:r w:rsidRPr="00BC192D">
        <w:rPr>
          <w:rFonts w:ascii="Book Antiqua" w:hAnsi="Book Antiqua"/>
        </w:rPr>
        <w:tab/>
      </w:r>
      <w:r w:rsidR="007F16A6">
        <w:rPr>
          <w:rFonts w:ascii="Book Antiqua" w:hAnsi="Book Antiqua"/>
        </w:rPr>
        <w:t xml:space="preserve"> </w:t>
      </w:r>
      <w:r w:rsidR="004168BD">
        <w:rPr>
          <w:rFonts w:ascii="Book Antiqua" w:hAnsi="Book Antiqua"/>
        </w:rPr>
        <w:t xml:space="preserve">  </w:t>
      </w:r>
      <w:r w:rsidR="00F70F73">
        <w:rPr>
          <w:rFonts w:ascii="Book Antiqua" w:hAnsi="Book Antiqua"/>
        </w:rPr>
        <w:tab/>
      </w:r>
      <w:r w:rsidR="001372B1" w:rsidRPr="00B56809">
        <w:rPr>
          <w:rFonts w:ascii="Book Antiqua" w:hAnsi="Book Antiqua"/>
          <w:b/>
          <w:bCs/>
          <w:i/>
          <w:iCs/>
        </w:rPr>
        <w:t xml:space="preserve">       </w:t>
      </w:r>
      <w:r w:rsidR="00B56809" w:rsidRPr="00B56809">
        <w:rPr>
          <w:rFonts w:ascii="Book Antiqua" w:hAnsi="Book Antiqua"/>
          <w:b/>
          <w:bCs/>
          <w:i/>
          <w:iCs/>
        </w:rPr>
        <w:t>+ Kazimierz Gurda</w:t>
      </w:r>
      <w:r w:rsidR="00883EE3">
        <w:rPr>
          <w:rFonts w:ascii="Book Antiqua" w:hAnsi="Book Antiqua"/>
          <w:b/>
          <w:bCs/>
          <w:i/>
          <w:iCs/>
          <w:noProof/>
          <w:sz w:val="26"/>
          <w:szCs w:val="26"/>
        </w:rPr>
        <w:t xml:space="preserve"> </w:t>
      </w:r>
    </w:p>
    <w:p w14:paraId="073CBABB" w14:textId="4A381C75" w:rsidR="00045304" w:rsidRPr="00BC192D" w:rsidRDefault="00A8290E" w:rsidP="00BC192D">
      <w:pPr>
        <w:shd w:val="clear" w:color="auto" w:fill="FFFFFF"/>
        <w:autoSpaceDE w:val="0"/>
        <w:autoSpaceDN w:val="0"/>
        <w:adjustRightInd w:val="0"/>
        <w:spacing w:after="0"/>
        <w:ind w:left="6372" w:right="282" w:firstLine="708"/>
        <w:rPr>
          <w:rFonts w:ascii="Book Antiqua" w:hAnsi="Book Antiqua"/>
        </w:rPr>
      </w:pPr>
      <w:r>
        <w:rPr>
          <w:rFonts w:ascii="Book Antiqua" w:hAnsi="Book Antiqua"/>
        </w:rPr>
        <w:t xml:space="preserve">       </w:t>
      </w:r>
      <w:r w:rsidR="00045304" w:rsidRPr="00BC192D">
        <w:rPr>
          <w:rFonts w:ascii="Book Antiqua" w:hAnsi="Book Antiqua"/>
        </w:rPr>
        <w:t>BISKUP SIEDLECKI</w:t>
      </w:r>
    </w:p>
    <w:p w14:paraId="3FD45287" w14:textId="77777777" w:rsidR="00045304" w:rsidRPr="00BC192D" w:rsidRDefault="00045304" w:rsidP="00BC192D">
      <w:pPr>
        <w:ind w:left="851" w:right="282" w:firstLine="0"/>
        <w:rPr>
          <w:rFonts w:ascii="Book Antiqua" w:hAnsi="Book Antiqua"/>
          <w:lang w:eastAsia="fr-FR"/>
        </w:rPr>
      </w:pPr>
    </w:p>
    <w:p w14:paraId="7338B3FD" w14:textId="615DEC04" w:rsidR="00581C7F" w:rsidRDefault="00581C7F" w:rsidP="00BC192D">
      <w:pPr>
        <w:spacing w:after="0"/>
        <w:ind w:left="851" w:right="282"/>
        <w:rPr>
          <w:rFonts w:ascii="Tahoma" w:hAnsi="Tahoma" w:cs="Tahoma"/>
        </w:rPr>
      </w:pPr>
    </w:p>
    <w:p w14:paraId="6B344013" w14:textId="77777777" w:rsidR="00581C7F" w:rsidRPr="008C2F81" w:rsidRDefault="00581C7F" w:rsidP="00BC192D">
      <w:pPr>
        <w:spacing w:after="0"/>
        <w:ind w:left="851" w:right="282"/>
        <w:rPr>
          <w:rFonts w:ascii="Tahoma" w:hAnsi="Tahoma" w:cs="Tahoma"/>
        </w:rPr>
      </w:pPr>
    </w:p>
    <w:sectPr w:rsidR="00581C7F" w:rsidRPr="008C2F81" w:rsidSect="00166CB5">
      <w:type w:val="continuous"/>
      <w:pgSz w:w="11906" w:h="16838"/>
      <w:pgMar w:top="567" w:right="567" w:bottom="81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E4FC0"/>
    <w:multiLevelType w:val="hybridMultilevel"/>
    <w:tmpl w:val="05DE740C"/>
    <w:lvl w:ilvl="0" w:tplc="C34271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46413CC"/>
    <w:multiLevelType w:val="hybridMultilevel"/>
    <w:tmpl w:val="61489D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015C6"/>
    <w:multiLevelType w:val="hybridMultilevel"/>
    <w:tmpl w:val="140446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576F7"/>
    <w:multiLevelType w:val="hybridMultilevel"/>
    <w:tmpl w:val="547689C4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F5F2C3B"/>
    <w:multiLevelType w:val="hybridMultilevel"/>
    <w:tmpl w:val="43C40540"/>
    <w:lvl w:ilvl="0" w:tplc="ADBEE162">
      <w:start w:val="1"/>
      <w:numFmt w:val="decimal"/>
      <w:lvlText w:val="%1."/>
      <w:lvlJc w:val="left"/>
      <w:pPr>
        <w:ind w:left="1647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5" w15:restartNumberingAfterBreak="0">
    <w:nsid w:val="601E192A"/>
    <w:multiLevelType w:val="multilevel"/>
    <w:tmpl w:val="37BEEA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7341B2"/>
    <w:multiLevelType w:val="hybridMultilevel"/>
    <w:tmpl w:val="D72442A2"/>
    <w:lvl w:ilvl="0" w:tplc="F44A7E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71652F0"/>
    <w:multiLevelType w:val="multilevel"/>
    <w:tmpl w:val="0BFE7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7502221">
    <w:abstractNumId w:val="0"/>
  </w:num>
  <w:num w:numId="2" w16cid:durableId="367485159">
    <w:abstractNumId w:val="4"/>
  </w:num>
  <w:num w:numId="3" w16cid:durableId="607545884">
    <w:abstractNumId w:val="6"/>
  </w:num>
  <w:num w:numId="4" w16cid:durableId="20666728">
    <w:abstractNumId w:val="2"/>
  </w:num>
  <w:num w:numId="5" w16cid:durableId="138071399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067399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222726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0624808">
    <w:abstractNumId w:val="3"/>
  </w:num>
  <w:num w:numId="9" w16cid:durableId="360058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304"/>
    <w:rsid w:val="000014CB"/>
    <w:rsid w:val="000035A9"/>
    <w:rsid w:val="00004B61"/>
    <w:rsid w:val="000101A0"/>
    <w:rsid w:val="00016366"/>
    <w:rsid w:val="00024C6E"/>
    <w:rsid w:val="00035631"/>
    <w:rsid w:val="00036023"/>
    <w:rsid w:val="00045304"/>
    <w:rsid w:val="00052D0B"/>
    <w:rsid w:val="000557C4"/>
    <w:rsid w:val="000602E6"/>
    <w:rsid w:val="00060BC0"/>
    <w:rsid w:val="000678D1"/>
    <w:rsid w:val="00072CF4"/>
    <w:rsid w:val="00074D45"/>
    <w:rsid w:val="00077613"/>
    <w:rsid w:val="0008117A"/>
    <w:rsid w:val="00082276"/>
    <w:rsid w:val="00086098"/>
    <w:rsid w:val="00096546"/>
    <w:rsid w:val="00096A05"/>
    <w:rsid w:val="000A56C7"/>
    <w:rsid w:val="000A6CB0"/>
    <w:rsid w:val="000B6A07"/>
    <w:rsid w:val="000B6BF0"/>
    <w:rsid w:val="000C1286"/>
    <w:rsid w:val="000C221B"/>
    <w:rsid w:val="000C594C"/>
    <w:rsid w:val="000D0C0A"/>
    <w:rsid w:val="000D3CAF"/>
    <w:rsid w:val="000D6924"/>
    <w:rsid w:val="000D6EB6"/>
    <w:rsid w:val="000D7395"/>
    <w:rsid w:val="000E1FEF"/>
    <w:rsid w:val="000E6AC2"/>
    <w:rsid w:val="000F492F"/>
    <w:rsid w:val="000F7B4F"/>
    <w:rsid w:val="00105772"/>
    <w:rsid w:val="0011356F"/>
    <w:rsid w:val="001141E3"/>
    <w:rsid w:val="001167AB"/>
    <w:rsid w:val="001214F9"/>
    <w:rsid w:val="00131A48"/>
    <w:rsid w:val="00132983"/>
    <w:rsid w:val="00135F92"/>
    <w:rsid w:val="001372B1"/>
    <w:rsid w:val="00146F03"/>
    <w:rsid w:val="00151D7D"/>
    <w:rsid w:val="00156E54"/>
    <w:rsid w:val="001647FB"/>
    <w:rsid w:val="00166CB5"/>
    <w:rsid w:val="0017069C"/>
    <w:rsid w:val="00180C20"/>
    <w:rsid w:val="00182945"/>
    <w:rsid w:val="00187016"/>
    <w:rsid w:val="0019616D"/>
    <w:rsid w:val="001A2F23"/>
    <w:rsid w:val="001A4EEA"/>
    <w:rsid w:val="001A7167"/>
    <w:rsid w:val="001C1573"/>
    <w:rsid w:val="001C4CCB"/>
    <w:rsid w:val="001D1900"/>
    <w:rsid w:val="001E1AEE"/>
    <w:rsid w:val="001F2447"/>
    <w:rsid w:val="001F3247"/>
    <w:rsid w:val="001F3C57"/>
    <w:rsid w:val="001F4F84"/>
    <w:rsid w:val="001F747A"/>
    <w:rsid w:val="00200B23"/>
    <w:rsid w:val="00212274"/>
    <w:rsid w:val="00212FC6"/>
    <w:rsid w:val="00216461"/>
    <w:rsid w:val="002235CE"/>
    <w:rsid w:val="0022461E"/>
    <w:rsid w:val="0022577B"/>
    <w:rsid w:val="0022729D"/>
    <w:rsid w:val="0023174E"/>
    <w:rsid w:val="00235D28"/>
    <w:rsid w:val="002369BB"/>
    <w:rsid w:val="00245272"/>
    <w:rsid w:val="00245CEC"/>
    <w:rsid w:val="00247D4D"/>
    <w:rsid w:val="00257568"/>
    <w:rsid w:val="00263A4C"/>
    <w:rsid w:val="002651EC"/>
    <w:rsid w:val="002822AB"/>
    <w:rsid w:val="00286188"/>
    <w:rsid w:val="002866AA"/>
    <w:rsid w:val="002A5748"/>
    <w:rsid w:val="002A6731"/>
    <w:rsid w:val="002B5430"/>
    <w:rsid w:val="002C0559"/>
    <w:rsid w:val="002D0213"/>
    <w:rsid w:val="002F0335"/>
    <w:rsid w:val="002F2A11"/>
    <w:rsid w:val="00300397"/>
    <w:rsid w:val="00311C73"/>
    <w:rsid w:val="0032048A"/>
    <w:rsid w:val="003252B8"/>
    <w:rsid w:val="003279D3"/>
    <w:rsid w:val="00331564"/>
    <w:rsid w:val="00331EAC"/>
    <w:rsid w:val="00331FC3"/>
    <w:rsid w:val="00337077"/>
    <w:rsid w:val="00342CCC"/>
    <w:rsid w:val="003538D4"/>
    <w:rsid w:val="00353CFE"/>
    <w:rsid w:val="0036059C"/>
    <w:rsid w:val="00361122"/>
    <w:rsid w:val="00361397"/>
    <w:rsid w:val="00363EDF"/>
    <w:rsid w:val="003669DE"/>
    <w:rsid w:val="00375892"/>
    <w:rsid w:val="0038447D"/>
    <w:rsid w:val="00385DB9"/>
    <w:rsid w:val="003874F0"/>
    <w:rsid w:val="0038776A"/>
    <w:rsid w:val="003902C4"/>
    <w:rsid w:val="00392A35"/>
    <w:rsid w:val="003A3566"/>
    <w:rsid w:val="003A384C"/>
    <w:rsid w:val="003B36FD"/>
    <w:rsid w:val="003B655E"/>
    <w:rsid w:val="003C5F54"/>
    <w:rsid w:val="003C5F80"/>
    <w:rsid w:val="003C75CE"/>
    <w:rsid w:val="003D1D4C"/>
    <w:rsid w:val="003D562A"/>
    <w:rsid w:val="003E2FEF"/>
    <w:rsid w:val="003E4C41"/>
    <w:rsid w:val="003F0F6C"/>
    <w:rsid w:val="00411B85"/>
    <w:rsid w:val="004168BD"/>
    <w:rsid w:val="0043490F"/>
    <w:rsid w:val="0044243D"/>
    <w:rsid w:val="004431AD"/>
    <w:rsid w:val="00445062"/>
    <w:rsid w:val="0045409B"/>
    <w:rsid w:val="00455150"/>
    <w:rsid w:val="00456975"/>
    <w:rsid w:val="00465192"/>
    <w:rsid w:val="0046552A"/>
    <w:rsid w:val="00466E5F"/>
    <w:rsid w:val="00466E92"/>
    <w:rsid w:val="00473687"/>
    <w:rsid w:val="00477C0A"/>
    <w:rsid w:val="00491453"/>
    <w:rsid w:val="00492B26"/>
    <w:rsid w:val="004A41DD"/>
    <w:rsid w:val="004A687C"/>
    <w:rsid w:val="004A77D9"/>
    <w:rsid w:val="004C7FC8"/>
    <w:rsid w:val="004E095D"/>
    <w:rsid w:val="004E77F5"/>
    <w:rsid w:val="004E7DBA"/>
    <w:rsid w:val="004F1B9E"/>
    <w:rsid w:val="0050355C"/>
    <w:rsid w:val="0050567A"/>
    <w:rsid w:val="00510CF5"/>
    <w:rsid w:val="005114F1"/>
    <w:rsid w:val="00521F71"/>
    <w:rsid w:val="00526ED5"/>
    <w:rsid w:val="00531359"/>
    <w:rsid w:val="00531DBF"/>
    <w:rsid w:val="00551602"/>
    <w:rsid w:val="005521FD"/>
    <w:rsid w:val="005570AB"/>
    <w:rsid w:val="00560F02"/>
    <w:rsid w:val="00562831"/>
    <w:rsid w:val="00565786"/>
    <w:rsid w:val="00570E52"/>
    <w:rsid w:val="00580412"/>
    <w:rsid w:val="00581C7F"/>
    <w:rsid w:val="00583641"/>
    <w:rsid w:val="0058400F"/>
    <w:rsid w:val="00593C81"/>
    <w:rsid w:val="00595F6D"/>
    <w:rsid w:val="005A22C6"/>
    <w:rsid w:val="005A4905"/>
    <w:rsid w:val="005A79C5"/>
    <w:rsid w:val="005B07A8"/>
    <w:rsid w:val="005C15CF"/>
    <w:rsid w:val="005C1755"/>
    <w:rsid w:val="005C6423"/>
    <w:rsid w:val="005C6BA2"/>
    <w:rsid w:val="005C6D03"/>
    <w:rsid w:val="005C7BA2"/>
    <w:rsid w:val="005D11C3"/>
    <w:rsid w:val="005D39D0"/>
    <w:rsid w:val="005D43E5"/>
    <w:rsid w:val="005D7385"/>
    <w:rsid w:val="005E313A"/>
    <w:rsid w:val="005E730D"/>
    <w:rsid w:val="006038DD"/>
    <w:rsid w:val="006133C7"/>
    <w:rsid w:val="00625D93"/>
    <w:rsid w:val="00630668"/>
    <w:rsid w:val="006357CB"/>
    <w:rsid w:val="006435AE"/>
    <w:rsid w:val="00643B7A"/>
    <w:rsid w:val="00644120"/>
    <w:rsid w:val="00654455"/>
    <w:rsid w:val="00655698"/>
    <w:rsid w:val="00656397"/>
    <w:rsid w:val="00656759"/>
    <w:rsid w:val="00663A1B"/>
    <w:rsid w:val="00671A1B"/>
    <w:rsid w:val="006727D6"/>
    <w:rsid w:val="00676FEA"/>
    <w:rsid w:val="00680ABB"/>
    <w:rsid w:val="00681E0C"/>
    <w:rsid w:val="00683133"/>
    <w:rsid w:val="00695E55"/>
    <w:rsid w:val="006B3681"/>
    <w:rsid w:val="006B51BF"/>
    <w:rsid w:val="006C17A1"/>
    <w:rsid w:val="006C1AF0"/>
    <w:rsid w:val="006C3544"/>
    <w:rsid w:val="006E0167"/>
    <w:rsid w:val="006E21FD"/>
    <w:rsid w:val="006E3224"/>
    <w:rsid w:val="006F16E6"/>
    <w:rsid w:val="006F19CB"/>
    <w:rsid w:val="006F27E1"/>
    <w:rsid w:val="006F5579"/>
    <w:rsid w:val="0070190E"/>
    <w:rsid w:val="00701B8D"/>
    <w:rsid w:val="00702DC3"/>
    <w:rsid w:val="00704062"/>
    <w:rsid w:val="00712A3B"/>
    <w:rsid w:val="00712FF3"/>
    <w:rsid w:val="007132DA"/>
    <w:rsid w:val="0071675A"/>
    <w:rsid w:val="0072140B"/>
    <w:rsid w:val="00723AE3"/>
    <w:rsid w:val="00734278"/>
    <w:rsid w:val="00735EFA"/>
    <w:rsid w:val="007406A8"/>
    <w:rsid w:val="007539EB"/>
    <w:rsid w:val="0075626F"/>
    <w:rsid w:val="00760690"/>
    <w:rsid w:val="00763037"/>
    <w:rsid w:val="0076746A"/>
    <w:rsid w:val="00774503"/>
    <w:rsid w:val="00777651"/>
    <w:rsid w:val="00780217"/>
    <w:rsid w:val="0078034C"/>
    <w:rsid w:val="00792B0D"/>
    <w:rsid w:val="007935AC"/>
    <w:rsid w:val="00793715"/>
    <w:rsid w:val="00793A0C"/>
    <w:rsid w:val="0079454E"/>
    <w:rsid w:val="00794ADE"/>
    <w:rsid w:val="007A597B"/>
    <w:rsid w:val="007B0387"/>
    <w:rsid w:val="007B15F6"/>
    <w:rsid w:val="007B517F"/>
    <w:rsid w:val="007B59FF"/>
    <w:rsid w:val="007D5CFC"/>
    <w:rsid w:val="007E2976"/>
    <w:rsid w:val="007F15B5"/>
    <w:rsid w:val="007F16A6"/>
    <w:rsid w:val="007F16AD"/>
    <w:rsid w:val="007F302E"/>
    <w:rsid w:val="00800807"/>
    <w:rsid w:val="00811BD9"/>
    <w:rsid w:val="0082037F"/>
    <w:rsid w:val="0082361D"/>
    <w:rsid w:val="008418DB"/>
    <w:rsid w:val="00856C94"/>
    <w:rsid w:val="008636B4"/>
    <w:rsid w:val="00883EE3"/>
    <w:rsid w:val="00890BB9"/>
    <w:rsid w:val="0089243F"/>
    <w:rsid w:val="00893AE4"/>
    <w:rsid w:val="0089667C"/>
    <w:rsid w:val="00896A7A"/>
    <w:rsid w:val="008A6E9E"/>
    <w:rsid w:val="008B0001"/>
    <w:rsid w:val="008B2CAA"/>
    <w:rsid w:val="008B581D"/>
    <w:rsid w:val="008B5A68"/>
    <w:rsid w:val="008C1A7F"/>
    <w:rsid w:val="008C20A5"/>
    <w:rsid w:val="008C2F81"/>
    <w:rsid w:val="008C6073"/>
    <w:rsid w:val="008D1010"/>
    <w:rsid w:val="008D4601"/>
    <w:rsid w:val="008E17ED"/>
    <w:rsid w:val="008E2C4D"/>
    <w:rsid w:val="008E70D7"/>
    <w:rsid w:val="009002E6"/>
    <w:rsid w:val="0091785B"/>
    <w:rsid w:val="00922971"/>
    <w:rsid w:val="00927DA8"/>
    <w:rsid w:val="00937670"/>
    <w:rsid w:val="00946FB8"/>
    <w:rsid w:val="00947DE7"/>
    <w:rsid w:val="0095043F"/>
    <w:rsid w:val="00951804"/>
    <w:rsid w:val="00954B1D"/>
    <w:rsid w:val="0096073B"/>
    <w:rsid w:val="009712A0"/>
    <w:rsid w:val="0097427A"/>
    <w:rsid w:val="00976E46"/>
    <w:rsid w:val="009819EF"/>
    <w:rsid w:val="009859B1"/>
    <w:rsid w:val="009873B8"/>
    <w:rsid w:val="00991181"/>
    <w:rsid w:val="00992B9F"/>
    <w:rsid w:val="0099477B"/>
    <w:rsid w:val="009A23B6"/>
    <w:rsid w:val="009A54F6"/>
    <w:rsid w:val="009B441A"/>
    <w:rsid w:val="009C17DC"/>
    <w:rsid w:val="009C5A9F"/>
    <w:rsid w:val="009D1AEF"/>
    <w:rsid w:val="009D24AD"/>
    <w:rsid w:val="009D6732"/>
    <w:rsid w:val="009D7674"/>
    <w:rsid w:val="009D7A00"/>
    <w:rsid w:val="009D7F7B"/>
    <w:rsid w:val="009E1DB5"/>
    <w:rsid w:val="009E7539"/>
    <w:rsid w:val="009F079A"/>
    <w:rsid w:val="009F57A8"/>
    <w:rsid w:val="00A02053"/>
    <w:rsid w:val="00A036E1"/>
    <w:rsid w:val="00A135AA"/>
    <w:rsid w:val="00A14F04"/>
    <w:rsid w:val="00A156B2"/>
    <w:rsid w:val="00A16D58"/>
    <w:rsid w:val="00A176D9"/>
    <w:rsid w:val="00A239ED"/>
    <w:rsid w:val="00A3178B"/>
    <w:rsid w:val="00A32458"/>
    <w:rsid w:val="00A410F8"/>
    <w:rsid w:val="00A456ED"/>
    <w:rsid w:val="00A46376"/>
    <w:rsid w:val="00A56545"/>
    <w:rsid w:val="00A62D05"/>
    <w:rsid w:val="00A72FF3"/>
    <w:rsid w:val="00A733DD"/>
    <w:rsid w:val="00A8290E"/>
    <w:rsid w:val="00A82965"/>
    <w:rsid w:val="00A962B0"/>
    <w:rsid w:val="00AA1F0E"/>
    <w:rsid w:val="00AA2198"/>
    <w:rsid w:val="00AB4C97"/>
    <w:rsid w:val="00AB51F3"/>
    <w:rsid w:val="00AC0987"/>
    <w:rsid w:val="00AD2267"/>
    <w:rsid w:val="00AD358E"/>
    <w:rsid w:val="00AD7930"/>
    <w:rsid w:val="00AD7B9E"/>
    <w:rsid w:val="00AE5102"/>
    <w:rsid w:val="00AE7BD3"/>
    <w:rsid w:val="00AF15A2"/>
    <w:rsid w:val="00B021A8"/>
    <w:rsid w:val="00B064FB"/>
    <w:rsid w:val="00B17736"/>
    <w:rsid w:val="00B17EF8"/>
    <w:rsid w:val="00B247AD"/>
    <w:rsid w:val="00B31DC2"/>
    <w:rsid w:val="00B34000"/>
    <w:rsid w:val="00B42BC0"/>
    <w:rsid w:val="00B4763A"/>
    <w:rsid w:val="00B56809"/>
    <w:rsid w:val="00B645CD"/>
    <w:rsid w:val="00B66F05"/>
    <w:rsid w:val="00B72D24"/>
    <w:rsid w:val="00B76C65"/>
    <w:rsid w:val="00B84B28"/>
    <w:rsid w:val="00B86D04"/>
    <w:rsid w:val="00B9617D"/>
    <w:rsid w:val="00B96A68"/>
    <w:rsid w:val="00BA022F"/>
    <w:rsid w:val="00BA3D72"/>
    <w:rsid w:val="00BA492C"/>
    <w:rsid w:val="00BA4C18"/>
    <w:rsid w:val="00BB15E4"/>
    <w:rsid w:val="00BB4D58"/>
    <w:rsid w:val="00BB6C9B"/>
    <w:rsid w:val="00BB6F0C"/>
    <w:rsid w:val="00BC1263"/>
    <w:rsid w:val="00BC192D"/>
    <w:rsid w:val="00BD1B8A"/>
    <w:rsid w:val="00BD3057"/>
    <w:rsid w:val="00BD72FC"/>
    <w:rsid w:val="00BD75A1"/>
    <w:rsid w:val="00BE088A"/>
    <w:rsid w:val="00BE1C5F"/>
    <w:rsid w:val="00BE359B"/>
    <w:rsid w:val="00BE7513"/>
    <w:rsid w:val="00BF38BC"/>
    <w:rsid w:val="00BF78D8"/>
    <w:rsid w:val="00C02E71"/>
    <w:rsid w:val="00C103E2"/>
    <w:rsid w:val="00C13C3B"/>
    <w:rsid w:val="00C24EE9"/>
    <w:rsid w:val="00C33720"/>
    <w:rsid w:val="00C56DE8"/>
    <w:rsid w:val="00C6111A"/>
    <w:rsid w:val="00C73BE4"/>
    <w:rsid w:val="00C751E5"/>
    <w:rsid w:val="00C777D2"/>
    <w:rsid w:val="00C77F0A"/>
    <w:rsid w:val="00C800B2"/>
    <w:rsid w:val="00CD0BF2"/>
    <w:rsid w:val="00CD35DE"/>
    <w:rsid w:val="00CD6555"/>
    <w:rsid w:val="00CE3BB4"/>
    <w:rsid w:val="00CF039D"/>
    <w:rsid w:val="00CF4FD2"/>
    <w:rsid w:val="00CF7CD1"/>
    <w:rsid w:val="00D002F1"/>
    <w:rsid w:val="00D05308"/>
    <w:rsid w:val="00D11899"/>
    <w:rsid w:val="00D11930"/>
    <w:rsid w:val="00D14909"/>
    <w:rsid w:val="00D25260"/>
    <w:rsid w:val="00D2784E"/>
    <w:rsid w:val="00D305AD"/>
    <w:rsid w:val="00D31A90"/>
    <w:rsid w:val="00D31CD0"/>
    <w:rsid w:val="00D46277"/>
    <w:rsid w:val="00D52E3D"/>
    <w:rsid w:val="00D54243"/>
    <w:rsid w:val="00D616D1"/>
    <w:rsid w:val="00D6198C"/>
    <w:rsid w:val="00D65CA9"/>
    <w:rsid w:val="00D751A6"/>
    <w:rsid w:val="00D80CB2"/>
    <w:rsid w:val="00D8472F"/>
    <w:rsid w:val="00D9057B"/>
    <w:rsid w:val="00D924AD"/>
    <w:rsid w:val="00D96F8D"/>
    <w:rsid w:val="00DA202A"/>
    <w:rsid w:val="00DA258E"/>
    <w:rsid w:val="00DB30F2"/>
    <w:rsid w:val="00DB3B1C"/>
    <w:rsid w:val="00DB7A95"/>
    <w:rsid w:val="00DC4ACF"/>
    <w:rsid w:val="00DC658A"/>
    <w:rsid w:val="00DC702F"/>
    <w:rsid w:val="00DC774E"/>
    <w:rsid w:val="00DD0FA7"/>
    <w:rsid w:val="00DD79F5"/>
    <w:rsid w:val="00DE138B"/>
    <w:rsid w:val="00DE361A"/>
    <w:rsid w:val="00DE57F9"/>
    <w:rsid w:val="00DF3F3E"/>
    <w:rsid w:val="00DF5C14"/>
    <w:rsid w:val="00DF60BF"/>
    <w:rsid w:val="00E00F32"/>
    <w:rsid w:val="00E02CAE"/>
    <w:rsid w:val="00E03184"/>
    <w:rsid w:val="00E07FE9"/>
    <w:rsid w:val="00E127A4"/>
    <w:rsid w:val="00E1542E"/>
    <w:rsid w:val="00E21527"/>
    <w:rsid w:val="00E325FB"/>
    <w:rsid w:val="00E33EA0"/>
    <w:rsid w:val="00E45BB4"/>
    <w:rsid w:val="00E46AC4"/>
    <w:rsid w:val="00E47FF9"/>
    <w:rsid w:val="00E63AF0"/>
    <w:rsid w:val="00E63DAB"/>
    <w:rsid w:val="00E70A19"/>
    <w:rsid w:val="00E7706F"/>
    <w:rsid w:val="00E83D5B"/>
    <w:rsid w:val="00E87277"/>
    <w:rsid w:val="00E87FB9"/>
    <w:rsid w:val="00E900C5"/>
    <w:rsid w:val="00E92180"/>
    <w:rsid w:val="00E93C16"/>
    <w:rsid w:val="00E9590A"/>
    <w:rsid w:val="00E965D2"/>
    <w:rsid w:val="00EA3329"/>
    <w:rsid w:val="00EB61FE"/>
    <w:rsid w:val="00EC0333"/>
    <w:rsid w:val="00EC4727"/>
    <w:rsid w:val="00EC59D4"/>
    <w:rsid w:val="00EE7F73"/>
    <w:rsid w:val="00EF21C5"/>
    <w:rsid w:val="00EF420E"/>
    <w:rsid w:val="00EF692A"/>
    <w:rsid w:val="00EF7049"/>
    <w:rsid w:val="00F10258"/>
    <w:rsid w:val="00F13C10"/>
    <w:rsid w:val="00F21886"/>
    <w:rsid w:val="00F22959"/>
    <w:rsid w:val="00F26C30"/>
    <w:rsid w:val="00F325A8"/>
    <w:rsid w:val="00F438D4"/>
    <w:rsid w:val="00F62E96"/>
    <w:rsid w:val="00F65E37"/>
    <w:rsid w:val="00F70F73"/>
    <w:rsid w:val="00F72AB1"/>
    <w:rsid w:val="00F7332C"/>
    <w:rsid w:val="00F772BF"/>
    <w:rsid w:val="00F83033"/>
    <w:rsid w:val="00F8340A"/>
    <w:rsid w:val="00F969AB"/>
    <w:rsid w:val="00FA0F20"/>
    <w:rsid w:val="00FA2F05"/>
    <w:rsid w:val="00FB3969"/>
    <w:rsid w:val="00FB3D3A"/>
    <w:rsid w:val="00FB724F"/>
    <w:rsid w:val="00FC0ED4"/>
    <w:rsid w:val="00FD279D"/>
    <w:rsid w:val="00FD4151"/>
    <w:rsid w:val="00FD4DF2"/>
    <w:rsid w:val="00FD576B"/>
    <w:rsid w:val="00FD6EAE"/>
    <w:rsid w:val="00FD77FE"/>
    <w:rsid w:val="00FE2B61"/>
    <w:rsid w:val="00FE2F73"/>
    <w:rsid w:val="00FE7A8B"/>
    <w:rsid w:val="00FF1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33CD2"/>
  <w15:docId w15:val="{FEFF2A11-2A85-415C-A3F7-487C83AA2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5304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045304"/>
    <w:pPr>
      <w:ind w:firstLine="567"/>
      <w:jc w:val="center"/>
    </w:pPr>
    <w:rPr>
      <w:rFonts w:ascii="Book Antiqua" w:hAnsi="Book Antiqua"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45304"/>
    <w:rPr>
      <w:rFonts w:ascii="Book Antiqua" w:eastAsia="Times New Roman" w:hAnsi="Book Antiqua" w:cs="Times New Roman"/>
      <w:sz w:val="28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A687C"/>
    <w:pPr>
      <w:ind w:left="720"/>
      <w:contextualSpacing/>
    </w:pPr>
  </w:style>
  <w:style w:type="paragraph" w:customStyle="1" w:styleId="Default">
    <w:name w:val="Default"/>
    <w:rsid w:val="00AD358E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581C7F"/>
    <w:pPr>
      <w:spacing w:before="100" w:beforeAutospacing="1" w:after="100" w:afterAutospacing="1"/>
      <w:ind w:firstLine="0"/>
      <w:jc w:val="left"/>
    </w:pPr>
    <w:rPr>
      <w:rFonts w:ascii="Calibri" w:eastAsiaTheme="minorHAnsi" w:hAnsi="Calibri" w:cs="Calibri"/>
      <w:sz w:val="22"/>
      <w:szCs w:val="22"/>
    </w:rPr>
  </w:style>
  <w:style w:type="character" w:styleId="Pogrubienie">
    <w:name w:val="Strong"/>
    <w:basedOn w:val="Domylnaczcionkaakapitu"/>
    <w:uiPriority w:val="22"/>
    <w:qFormat/>
    <w:rsid w:val="001214F9"/>
    <w:rPr>
      <w:b/>
      <w:bCs/>
    </w:rPr>
  </w:style>
  <w:style w:type="character" w:styleId="Uwydatnienie">
    <w:name w:val="Emphasis"/>
    <w:basedOn w:val="Domylnaczcionkaakapitu"/>
    <w:uiPriority w:val="20"/>
    <w:qFormat/>
    <w:rsid w:val="001214F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wie\Documents\Niestandardowe%20szablony%20pakietu%20Office\Normaln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Normalny</Template>
  <TotalTime>144</TotalTime>
  <Pages>2</Pages>
  <Words>373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Skwierczyński</dc:creator>
  <cp:keywords/>
  <dc:description/>
  <cp:lastModifiedBy>Jan</cp:lastModifiedBy>
  <cp:revision>8</cp:revision>
  <cp:lastPrinted>2026-10-20T12:15:00Z</cp:lastPrinted>
  <dcterms:created xsi:type="dcterms:W3CDTF">2026-01-16T10:25:00Z</dcterms:created>
  <dcterms:modified xsi:type="dcterms:W3CDTF">2026-10-21T10:08:00Z</dcterms:modified>
</cp:coreProperties>
</file>